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3265E" w14:textId="77777777" w:rsidR="00BD1AAA" w:rsidRDefault="00BD1AAA" w:rsidP="00BD1AAA">
      <w:pPr>
        <w:tabs>
          <w:tab w:val="left" w:pos="5040"/>
        </w:tabs>
        <w:spacing w:after="216"/>
        <w:ind w:right="-339"/>
        <w:rPr>
          <w:rFonts w:ascii="Arial" w:hAnsi="Arial" w:cs="Arial"/>
          <w:spacing w:val="-2"/>
          <w:sz w:val="20"/>
          <w:lang w:val="de-DE"/>
        </w:rPr>
      </w:pPr>
    </w:p>
    <w:p w14:paraId="318F5EFF" w14:textId="600D1D1F" w:rsidR="00BD1AAA" w:rsidRDefault="00BD1AAA" w:rsidP="00BD1AAA">
      <w:pPr>
        <w:tabs>
          <w:tab w:val="left" w:pos="5040"/>
        </w:tabs>
        <w:spacing w:after="216"/>
        <w:ind w:right="-339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-2"/>
          <w:sz w:val="20"/>
          <w:lang w:val="de-DE"/>
        </w:rPr>
        <w:t>FRIEDHOF:</w:t>
      </w:r>
      <w:r>
        <w:rPr>
          <w:rFonts w:ascii="Arial" w:hAnsi="Arial" w:cs="Arial"/>
          <w:spacing w:val="-2"/>
          <w:sz w:val="20"/>
          <w:lang w:val="de-DE"/>
        </w:rPr>
        <w:tab/>
        <w:t xml:space="preserve">BESTELLER: </w:t>
      </w:r>
    </w:p>
    <w:p w14:paraId="643C2F0E" w14:textId="77777777" w:rsidR="00BD1AAA" w:rsidRDefault="00BD1AAA" w:rsidP="00BD1AAA">
      <w:pPr>
        <w:tabs>
          <w:tab w:val="left" w:pos="5040"/>
        </w:tabs>
        <w:spacing w:after="216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Text1"/>
            <w:enabled/>
            <w:calcOnExit w:val="0"/>
            <w:textInput>
              <w:default w:val="(Adresse, TeI.Nr.) "/>
            </w:textInput>
          </w:ffData>
        </w:fldChar>
      </w:r>
      <w:bookmarkStart w:id="0" w:name="Text1"/>
      <w:r>
        <w:rPr>
          <w:rFonts w:ascii="Arial" w:hAnsi="Arial" w:cs="Arial"/>
          <w:spacing w:val="4"/>
          <w:sz w:val="20"/>
          <w:lang w:val="de-DE"/>
        </w:rPr>
        <w:instrText xml:space="preserve"> FORMTEXT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noProof/>
          <w:spacing w:val="4"/>
          <w:sz w:val="20"/>
          <w:lang w:val="de-DE"/>
        </w:rPr>
        <w:t xml:space="preserve">(Adresse, TeI.Nr.) </w:t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  <w:bookmarkEnd w:id="0"/>
      <w:r>
        <w:rPr>
          <w:rFonts w:ascii="Arial" w:hAnsi="Arial" w:cs="Arial"/>
          <w:spacing w:val="4"/>
          <w:sz w:val="20"/>
          <w:lang w:val="de-DE"/>
        </w:rPr>
        <w:tab/>
      </w: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Text1"/>
            <w:enabled/>
            <w:calcOnExit w:val="0"/>
            <w:textInput>
              <w:default w:val="(Adresse, TeI.Nr.) "/>
            </w:textInput>
          </w:ffData>
        </w:fldChar>
      </w:r>
      <w:r>
        <w:rPr>
          <w:rFonts w:ascii="Arial" w:hAnsi="Arial" w:cs="Arial"/>
          <w:spacing w:val="4"/>
          <w:sz w:val="20"/>
          <w:lang w:val="de-DE"/>
        </w:rPr>
        <w:instrText xml:space="preserve"> FORMTEXT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noProof/>
          <w:spacing w:val="4"/>
          <w:sz w:val="20"/>
          <w:lang w:val="de-DE"/>
        </w:rPr>
        <w:t xml:space="preserve">(Adresse, TeI.Nr.) </w:t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</w:p>
    <w:p w14:paraId="73E624CB" w14:textId="77777777" w:rsidR="00BD1AAA" w:rsidRDefault="00BD1AAA" w:rsidP="00BD1AAA">
      <w:pPr>
        <w:pStyle w:val="berschrift1"/>
        <w:rPr>
          <w:u w:val="single"/>
        </w:rPr>
      </w:pPr>
      <w:r>
        <w:rPr>
          <w:u w:val="single"/>
        </w:rPr>
        <w:t>FUNDAMENTIERARBEITEN</w:t>
      </w:r>
    </w:p>
    <w:p w14:paraId="5F1E717C" w14:textId="77777777" w:rsidR="00BD1AAA" w:rsidRDefault="00BD1AAA" w:rsidP="00BD1AAA">
      <w:pPr>
        <w:spacing w:after="216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 xml:space="preserve">TEIL: </w:t>
      </w: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rial" w:hAnsi="Arial" w:cs="Arial"/>
          <w:spacing w:val="4"/>
          <w:sz w:val="20"/>
          <w:lang w:val="de-DE"/>
        </w:rPr>
        <w:instrText xml:space="preserve"> FORMTEXT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  <w:bookmarkEnd w:id="1"/>
      <w:r>
        <w:rPr>
          <w:rFonts w:ascii="Arial" w:hAnsi="Arial" w:cs="Arial"/>
          <w:spacing w:val="4"/>
          <w:sz w:val="20"/>
          <w:lang w:val="de-DE"/>
        </w:rPr>
        <w:t xml:space="preserve"> ABT: </w:t>
      </w: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spacing w:val="4"/>
          <w:sz w:val="20"/>
          <w:lang w:val="de-DE"/>
        </w:rPr>
        <w:instrText xml:space="preserve"> FORMTEXT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  <w:r>
        <w:rPr>
          <w:rFonts w:ascii="Arial" w:hAnsi="Arial" w:cs="Arial"/>
          <w:spacing w:val="4"/>
          <w:sz w:val="20"/>
          <w:lang w:val="de-DE"/>
        </w:rPr>
        <w:t xml:space="preserve"> RING: </w:t>
      </w: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spacing w:val="4"/>
          <w:sz w:val="20"/>
          <w:lang w:val="de-DE"/>
        </w:rPr>
        <w:instrText xml:space="preserve"> FORMTEXT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  <w:r>
        <w:rPr>
          <w:rFonts w:ascii="Arial" w:hAnsi="Arial" w:cs="Arial"/>
          <w:spacing w:val="4"/>
          <w:sz w:val="20"/>
          <w:lang w:val="de-DE"/>
        </w:rPr>
        <w:t xml:space="preserve"> GRUPPE: </w:t>
      </w: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spacing w:val="4"/>
          <w:sz w:val="20"/>
          <w:lang w:val="de-DE"/>
        </w:rPr>
        <w:instrText xml:space="preserve"> FORMTEXT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  <w:r>
        <w:rPr>
          <w:rFonts w:ascii="Arial" w:hAnsi="Arial" w:cs="Arial"/>
          <w:spacing w:val="4"/>
          <w:sz w:val="20"/>
          <w:lang w:val="de-DE"/>
        </w:rPr>
        <w:t xml:space="preserve"> REIHE: </w:t>
      </w: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spacing w:val="4"/>
          <w:sz w:val="20"/>
          <w:lang w:val="de-DE"/>
        </w:rPr>
        <w:instrText xml:space="preserve"> FORMTEXT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  <w:r>
        <w:rPr>
          <w:rFonts w:ascii="Arial" w:hAnsi="Arial" w:cs="Arial"/>
          <w:spacing w:val="4"/>
          <w:sz w:val="20"/>
          <w:lang w:val="de-DE"/>
        </w:rPr>
        <w:t xml:space="preserve"> NUMMER: </w:t>
      </w: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spacing w:val="4"/>
          <w:sz w:val="20"/>
          <w:lang w:val="de-DE"/>
        </w:rPr>
        <w:instrText xml:space="preserve"> FORMTEXT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  <w:r>
        <w:rPr>
          <w:rFonts w:ascii="Arial" w:hAnsi="Arial" w:cs="Arial"/>
          <w:spacing w:val="4"/>
          <w:sz w:val="20"/>
          <w:lang w:val="de-DE"/>
        </w:rPr>
        <w:t xml:space="preserve"> (</w:t>
      </w: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spacing w:val="4"/>
          <w:sz w:val="20"/>
          <w:lang w:val="de-DE"/>
        </w:rPr>
        <w:instrText xml:space="preserve"> FORMTEXT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  <w:r>
        <w:rPr>
          <w:rFonts w:ascii="Arial" w:hAnsi="Arial" w:cs="Arial"/>
          <w:spacing w:val="4"/>
          <w:sz w:val="20"/>
          <w:lang w:val="de-DE"/>
        </w:rPr>
        <w:t>)</w:t>
      </w:r>
    </w:p>
    <w:p w14:paraId="2DF4980F" w14:textId="77777777" w:rsidR="00BD1AAA" w:rsidRDefault="00BD1AAA" w:rsidP="00BD1AAA">
      <w:pPr>
        <w:ind w:left="7200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 xml:space="preserve">Wien, </w:t>
      </w: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spacing w:val="4"/>
          <w:sz w:val="20"/>
          <w:lang w:val="de-DE"/>
        </w:rPr>
        <w:instrText xml:space="preserve"> FORMTEXT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noProof/>
          <w:spacing w:val="4"/>
          <w:sz w:val="20"/>
          <w:lang w:val="de-DE"/>
        </w:rPr>
        <w:t> </w:t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</w:p>
    <w:p w14:paraId="766EB26F" w14:textId="77777777" w:rsidR="00BD1AAA" w:rsidRDefault="00BD1AAA" w:rsidP="00BD1AAA">
      <w:pPr>
        <w:pStyle w:val="berschrift1"/>
        <w:tabs>
          <w:tab w:val="clear" w:pos="5040"/>
        </w:tabs>
        <w:spacing w:after="0"/>
      </w:pPr>
      <w:r>
        <w:t>Nach Einreichung bei der Friedhofsverwaltung</w:t>
      </w:r>
    </w:p>
    <w:p w14:paraId="3F08EFFE" w14:textId="7F8041F1" w:rsidR="00BD1AAA" w:rsidRPr="00BD1AAA" w:rsidRDefault="00BD1AAA" w:rsidP="00BD1AAA">
      <w:pPr>
        <w:pStyle w:val="berschrift1"/>
        <w:tabs>
          <w:tab w:val="clear" w:pos="5040"/>
        </w:tabs>
        <w:spacing w:after="0"/>
        <w:rPr>
          <w:b w:val="0"/>
          <w:bCs w:val="0"/>
        </w:rPr>
      </w:pPr>
      <w:r w:rsidRPr="00BD1AAA">
        <w:rPr>
          <w:b w:val="0"/>
          <w:bCs w:val="0"/>
          <w:spacing w:val="-2"/>
        </w:rPr>
        <w:t>BEGLEITBRIEF BEI FUNDAMENTARBEITEN</w:t>
      </w:r>
    </w:p>
    <w:p w14:paraId="54EBCB46" w14:textId="77777777" w:rsidR="00BD1AAA" w:rsidRDefault="00BD1AAA" w:rsidP="00BD1AAA">
      <w:pPr>
        <w:ind w:right="144"/>
        <w:rPr>
          <w:rFonts w:ascii="Arial" w:hAnsi="Arial" w:cs="Arial"/>
          <w:b/>
          <w:bCs/>
          <w:spacing w:val="4"/>
          <w:sz w:val="20"/>
          <w:u w:val="single"/>
          <w:lang w:val="de-DE"/>
        </w:rPr>
      </w:pPr>
      <w:r>
        <w:rPr>
          <w:rFonts w:ascii="Arial" w:hAnsi="Arial" w:cs="Arial"/>
          <w:b/>
          <w:bCs/>
          <w:spacing w:val="4"/>
          <w:sz w:val="20"/>
          <w:u w:val="single"/>
          <w:lang w:val="de-DE"/>
        </w:rPr>
        <w:t>Die Antragsteller werden gebeten, dieses Schreiben mit allen vom Friedhof eingefügten Daten an die durchführende Firma als Beilage zum Auftrag weiter zu reichen.</w:t>
      </w:r>
    </w:p>
    <w:p w14:paraId="74E21AC3" w14:textId="77777777" w:rsidR="00BD1AAA" w:rsidRDefault="00BD1AAA" w:rsidP="00BD1AAA">
      <w:pPr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>Die Herstellung eines Fundamentes darf nur von einer zu Fundierungsarbeiten befugten Firma durchgeführt werden, die den Nachweis der Berechtigung dazu erbringen kann.</w:t>
      </w:r>
    </w:p>
    <w:p w14:paraId="21299EFB" w14:textId="77777777" w:rsidR="00BD1AAA" w:rsidRDefault="00BD1AAA" w:rsidP="00BD1AAA">
      <w:pPr>
        <w:spacing w:after="144"/>
        <w:ind w:right="432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 xml:space="preserve">Nach </w:t>
      </w:r>
      <w:r>
        <w:rPr>
          <w:rFonts w:ascii="Arial" w:hAnsi="Arial" w:cs="Arial"/>
          <w:spacing w:val="4"/>
          <w:sz w:val="20"/>
          <w:u w:val="single"/>
          <w:lang w:val="de-DE"/>
        </w:rPr>
        <w:t xml:space="preserve">Einreichung bei der Friedhofsverwaltung </w:t>
      </w:r>
      <w:r>
        <w:rPr>
          <w:rFonts w:ascii="Arial" w:hAnsi="Arial" w:cs="Arial"/>
          <w:spacing w:val="4"/>
          <w:sz w:val="20"/>
          <w:lang w:val="de-DE"/>
        </w:rPr>
        <w:t>bestimmt diese die folgenden unbedingt einzuhaltenden Richtlinien:</w:t>
      </w:r>
    </w:p>
    <w:p w14:paraId="54C4CBA3" w14:textId="77777777" w:rsidR="00BD1AAA" w:rsidRDefault="00BD1AAA" w:rsidP="00BD1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2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>Dieses Feld wird von der Friedhofsverwaltung ausgefüllt:</w:t>
      </w:r>
    </w:p>
    <w:p w14:paraId="1CC51EDC" w14:textId="77777777" w:rsidR="00BD1AAA" w:rsidRDefault="00BD1AAA" w:rsidP="00BD1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2"/>
        <w:rPr>
          <w:rFonts w:ascii="Arial" w:hAnsi="Arial" w:cs="Arial"/>
          <w:spacing w:val="4"/>
          <w:sz w:val="20"/>
          <w:lang w:val="de-DE"/>
        </w:rPr>
      </w:pPr>
    </w:p>
    <w:p w14:paraId="513D8DF3" w14:textId="77777777" w:rsidR="00BD1AAA" w:rsidRDefault="00BD1AAA" w:rsidP="00BD1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2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>Vorgeschriebenes Einfassungsmaß:</w:t>
      </w:r>
      <w:r>
        <w:rPr>
          <w:rFonts w:ascii="Arial" w:hAnsi="Arial" w:cs="Arial"/>
          <w:spacing w:val="4"/>
          <w:sz w:val="20"/>
          <w:lang w:val="de-DE"/>
        </w:rPr>
        <w:tab/>
        <w:t xml:space="preserve">LÄNGE </w:t>
      </w: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Text3"/>
            <w:enabled/>
            <w:calcOnExit w:val="0"/>
            <w:textInput>
              <w:default w:val="_____________"/>
            </w:textInput>
          </w:ffData>
        </w:fldChar>
      </w:r>
      <w:bookmarkStart w:id="2" w:name="Text3"/>
      <w:r>
        <w:rPr>
          <w:rFonts w:ascii="Arial" w:hAnsi="Arial" w:cs="Arial"/>
          <w:spacing w:val="4"/>
          <w:sz w:val="20"/>
          <w:lang w:val="de-DE"/>
        </w:rPr>
        <w:instrText xml:space="preserve"> FORMTEXT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noProof/>
          <w:spacing w:val="4"/>
          <w:sz w:val="20"/>
          <w:lang w:val="de-DE"/>
        </w:rPr>
        <w:t>_____________</w:t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  <w:bookmarkEnd w:id="2"/>
      <w:r>
        <w:rPr>
          <w:rFonts w:ascii="Arial" w:hAnsi="Arial" w:cs="Arial"/>
          <w:spacing w:val="4"/>
          <w:sz w:val="20"/>
          <w:lang w:val="de-DE"/>
        </w:rPr>
        <w:t xml:space="preserve"> BREITE </w:t>
      </w: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"/>
            <w:enabled/>
            <w:calcOnExit w:val="0"/>
            <w:textInput>
              <w:default w:val="_____________"/>
            </w:textInput>
          </w:ffData>
        </w:fldChar>
      </w:r>
      <w:r>
        <w:rPr>
          <w:rFonts w:ascii="Arial" w:hAnsi="Arial" w:cs="Arial"/>
          <w:spacing w:val="4"/>
          <w:sz w:val="20"/>
          <w:lang w:val="de-DE"/>
        </w:rPr>
        <w:instrText xml:space="preserve"> FORMTEXT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noProof/>
          <w:spacing w:val="4"/>
          <w:sz w:val="20"/>
          <w:lang w:val="de-DE"/>
        </w:rPr>
        <w:t>_____________</w:t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</w:p>
    <w:p w14:paraId="417B8DAD" w14:textId="77777777" w:rsidR="00BD1AAA" w:rsidRDefault="00BD1AAA" w:rsidP="00BD1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2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>(eventuelle Skizze auf Rückseite beachten!!!)</w:t>
      </w:r>
    </w:p>
    <w:p w14:paraId="3BF6FCFD" w14:textId="77777777" w:rsidR="00BD1AAA" w:rsidRDefault="00BD1AAA" w:rsidP="00BD1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2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>Bei Erdgräbern ist eine Grablichte von mindestens 2,20m x 0,80m in jedem Fall einzuhalten. Einfassungsfundamente sind in jedem Fall am Fußende zu schließen, gegebenenfalls auch unter Wegniveau.</w:t>
      </w:r>
    </w:p>
    <w:p w14:paraId="0D545945" w14:textId="77777777" w:rsidR="00BD1AAA" w:rsidRDefault="00BD1AAA" w:rsidP="00BD1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2"/>
        <w:rPr>
          <w:rFonts w:ascii="Arial" w:hAnsi="Arial" w:cs="Arial"/>
          <w:spacing w:val="4"/>
          <w:sz w:val="20"/>
          <w:lang w:val="de-DE"/>
        </w:rPr>
      </w:pPr>
    </w:p>
    <w:p w14:paraId="77F159FF" w14:textId="77777777" w:rsidR="00BD1AAA" w:rsidRDefault="00BD1AAA" w:rsidP="00BD1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2"/>
        <w:rPr>
          <w:rFonts w:ascii="Arial" w:hAnsi="Arial" w:cs="Arial"/>
          <w:spacing w:val="4"/>
          <w:sz w:val="20"/>
          <w:lang w:val="de-DE"/>
        </w:rPr>
      </w:pPr>
    </w:p>
    <w:p w14:paraId="011672BE" w14:textId="77777777" w:rsidR="00BD1AAA" w:rsidRDefault="00BD1AAA" w:rsidP="00BD1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72"/>
        <w:ind w:firstLine="720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ab/>
        <w:t>Friedhofsstempel und Unterschrift:</w:t>
      </w:r>
    </w:p>
    <w:p w14:paraId="553C941A" w14:textId="77777777" w:rsidR="00BD1AAA" w:rsidRDefault="00BD1AAA" w:rsidP="00BD1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8" w:after="144"/>
        <w:ind w:right="576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b/>
          <w:bCs/>
          <w:spacing w:val="4"/>
          <w:sz w:val="20"/>
          <w:lang w:val="de-DE"/>
        </w:rPr>
        <w:t>Befugte bauausführende Firma:</w:t>
      </w:r>
      <w:r>
        <w:rPr>
          <w:rFonts w:ascii="Arial" w:hAnsi="Arial" w:cs="Arial"/>
          <w:b/>
          <w:bCs/>
          <w:spacing w:val="4"/>
          <w:sz w:val="20"/>
          <w:lang w:val="de-DE"/>
        </w:rPr>
        <w:br/>
      </w:r>
      <w:r>
        <w:rPr>
          <w:rFonts w:ascii="Arial" w:hAnsi="Arial" w:cs="Arial"/>
          <w:spacing w:val="4"/>
          <w:sz w:val="20"/>
          <w:lang w:val="de-DE"/>
        </w:rPr>
        <w:br/>
        <w:t>Gewerbe, Adresse, Tel. Nr.:</w:t>
      </w:r>
      <w:r>
        <w:rPr>
          <w:rFonts w:ascii="Arial" w:hAnsi="Arial" w:cs="Arial"/>
          <w:spacing w:val="4"/>
          <w:sz w:val="20"/>
          <w:lang w:val="de-DE"/>
        </w:rPr>
        <w:tab/>
      </w:r>
      <w:sdt>
        <w:sdtPr>
          <w:rPr>
            <w:rFonts w:ascii="Arial" w:hAnsi="Arial" w:cs="Arial"/>
            <w:spacing w:val="4"/>
            <w:sz w:val="20"/>
            <w:highlight w:val="lightGray"/>
            <w:lang w:val="de-DE"/>
          </w:rPr>
          <w:id w:val="-191689473"/>
          <w:placeholder>
            <w:docPart w:val="2A50CF0A57344DB19531AD936F8EFC20"/>
          </w:placeholder>
        </w:sdtPr>
        <w:sdtEndPr/>
        <w:sdtContent>
          <w:r w:rsidRPr="007F5F16">
            <w:rPr>
              <w:rFonts w:ascii="Arial" w:hAnsi="Arial" w:cs="Arial"/>
              <w:spacing w:val="4"/>
              <w:sz w:val="20"/>
              <w:highlight w:val="lightGray"/>
              <w:lang w:val="de-DE"/>
            </w:rPr>
            <w:t>………………………………………</w:t>
          </w:r>
        </w:sdtContent>
      </w:sdt>
      <w:r>
        <w:rPr>
          <w:rFonts w:ascii="Arial" w:hAnsi="Arial" w:cs="Arial"/>
          <w:spacing w:val="4"/>
          <w:sz w:val="20"/>
          <w:lang w:val="de-DE"/>
        </w:rPr>
        <w:t xml:space="preserve"> </w:t>
      </w:r>
    </w:p>
    <w:p w14:paraId="100A8251" w14:textId="77777777" w:rsidR="00BD1AAA" w:rsidRDefault="00BD1AAA" w:rsidP="00BD1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8" w:after="144"/>
        <w:ind w:right="576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br/>
      </w:r>
      <w:r w:rsidRPr="00D6262D">
        <w:rPr>
          <w:rFonts w:ascii="Arial" w:hAnsi="Arial" w:cs="Arial"/>
          <w:spacing w:val="4"/>
          <w:sz w:val="20"/>
          <w:lang w:val="de-DE"/>
        </w:rPr>
        <w:t xml:space="preserve">Firmenstempel und </w:t>
      </w:r>
      <w:proofErr w:type="gramStart"/>
      <w:r w:rsidRPr="00D6262D">
        <w:rPr>
          <w:rFonts w:ascii="Arial" w:hAnsi="Arial" w:cs="Arial"/>
          <w:spacing w:val="4"/>
          <w:sz w:val="20"/>
          <w:lang w:val="de-DE"/>
        </w:rPr>
        <w:t>Unterschrift :</w:t>
      </w:r>
      <w:proofErr w:type="gramEnd"/>
      <w:r w:rsidRPr="00D6262D">
        <w:rPr>
          <w:rFonts w:ascii="Arial" w:hAnsi="Arial" w:cs="Arial"/>
          <w:spacing w:val="4"/>
          <w:sz w:val="20"/>
          <w:lang w:val="de-DE"/>
        </w:rPr>
        <w:t xml:space="preserve"> ...................................................</w:t>
      </w:r>
    </w:p>
    <w:p w14:paraId="7E360655" w14:textId="77777777" w:rsidR="00BD1AAA" w:rsidRDefault="00BD1AAA" w:rsidP="00BD1AAA">
      <w:pPr>
        <w:spacing w:after="72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 xml:space="preserve">Die durchführende und dazu befugte Firma hat den </w:t>
      </w:r>
      <w:r>
        <w:rPr>
          <w:rFonts w:ascii="Arial" w:hAnsi="Arial" w:cs="Arial"/>
          <w:spacing w:val="4"/>
          <w:sz w:val="20"/>
          <w:u w:val="single"/>
          <w:lang w:val="de-DE"/>
        </w:rPr>
        <w:t xml:space="preserve">Beginn der Arbeiten </w:t>
      </w:r>
      <w:r>
        <w:rPr>
          <w:rFonts w:ascii="Arial" w:hAnsi="Arial" w:cs="Arial"/>
          <w:spacing w:val="4"/>
          <w:sz w:val="20"/>
          <w:lang w:val="de-DE"/>
        </w:rPr>
        <w:t xml:space="preserve">an die Friedhofskanzlei rechtzeitig durch Abgabe eines Arbeitszettels </w:t>
      </w:r>
      <w:r>
        <w:rPr>
          <w:rFonts w:ascii="Arial" w:hAnsi="Arial" w:cs="Arial"/>
          <w:spacing w:val="4"/>
          <w:sz w:val="20"/>
          <w:u w:val="single"/>
          <w:lang w:val="de-DE"/>
        </w:rPr>
        <w:t xml:space="preserve">anzuzeigen </w:t>
      </w:r>
      <w:r>
        <w:rPr>
          <w:rFonts w:ascii="Arial" w:hAnsi="Arial" w:cs="Arial"/>
          <w:spacing w:val="4"/>
          <w:sz w:val="20"/>
          <w:lang w:val="de-DE"/>
        </w:rPr>
        <w:t xml:space="preserve">sowie dieses Schreiben mit Firmenadresse und Datum versehen als </w:t>
      </w:r>
      <w:r>
        <w:rPr>
          <w:rFonts w:ascii="Arial" w:hAnsi="Arial" w:cs="Arial"/>
          <w:spacing w:val="4"/>
          <w:sz w:val="20"/>
          <w:u w:val="single"/>
          <w:lang w:val="de-DE"/>
        </w:rPr>
        <w:t>Beleg mitzuführen</w:t>
      </w:r>
      <w:r>
        <w:rPr>
          <w:rFonts w:ascii="Arial" w:hAnsi="Arial" w:cs="Arial"/>
          <w:spacing w:val="4"/>
          <w:sz w:val="20"/>
          <w:lang w:val="de-DE"/>
        </w:rPr>
        <w:t>.</w:t>
      </w:r>
    </w:p>
    <w:p w14:paraId="799DF1D2" w14:textId="77777777" w:rsidR="00BD1AAA" w:rsidRDefault="00BD1AAA" w:rsidP="00BD1AAA">
      <w:pPr>
        <w:spacing w:after="72"/>
        <w:rPr>
          <w:rFonts w:ascii="Arial" w:hAnsi="Arial" w:cs="Arial"/>
          <w:spacing w:val="4"/>
          <w:sz w:val="20"/>
          <w:u w:val="single"/>
          <w:lang w:val="de-DE"/>
        </w:rPr>
      </w:pPr>
      <w:r>
        <w:rPr>
          <w:rFonts w:ascii="Arial" w:hAnsi="Arial" w:cs="Arial"/>
          <w:spacing w:val="4"/>
          <w:sz w:val="20"/>
          <w:u w:val="single"/>
          <w:lang w:val="de-DE"/>
        </w:rPr>
        <w:t>Die Fertigstellung der Arbeiten ist umgehendst an die Friedhofskanzlei zu melden</w:t>
      </w:r>
      <w:r>
        <w:rPr>
          <w:rFonts w:ascii="Arial" w:hAnsi="Arial" w:cs="Arial"/>
          <w:spacing w:val="4"/>
          <w:sz w:val="20"/>
          <w:lang w:val="de-DE"/>
        </w:rPr>
        <w:t xml:space="preserve"> (am</w:t>
      </w:r>
      <w:r>
        <w:rPr>
          <w:rFonts w:ascii="Arial" w:hAnsi="Arial" w:cs="Arial"/>
          <w:spacing w:val="4"/>
          <w:sz w:val="20"/>
          <w:u w:val="single"/>
          <w:lang w:val="de-DE"/>
        </w:rPr>
        <w:t xml:space="preserve"> </w:t>
      </w:r>
      <w:r>
        <w:rPr>
          <w:rFonts w:ascii="Arial" w:hAnsi="Arial" w:cs="Arial"/>
          <w:spacing w:val="4"/>
          <w:sz w:val="20"/>
          <w:lang w:val="de-DE"/>
        </w:rPr>
        <w:t xml:space="preserve">besten durch Abgabe dieses Begleitschreibens oder Einwurf in den Friedhofspostkasten), um im Interesse der Kunde eine rasche </w:t>
      </w:r>
      <w:r>
        <w:rPr>
          <w:rFonts w:ascii="Arial" w:hAnsi="Arial" w:cs="Arial"/>
          <w:spacing w:val="4"/>
          <w:sz w:val="20"/>
          <w:u w:val="single"/>
          <w:lang w:val="de-DE"/>
        </w:rPr>
        <w:t xml:space="preserve">Besichtigung des Fundamentes durch den Friedhof </w:t>
      </w:r>
      <w:r>
        <w:rPr>
          <w:rFonts w:ascii="Arial" w:hAnsi="Arial" w:cs="Arial"/>
          <w:spacing w:val="4"/>
          <w:sz w:val="20"/>
          <w:lang w:val="de-DE"/>
        </w:rPr>
        <w:t xml:space="preserve">bezüglich der Richtlinien </w:t>
      </w:r>
      <w:r>
        <w:rPr>
          <w:rFonts w:ascii="Arial" w:hAnsi="Arial" w:cs="Arial"/>
          <w:spacing w:val="4"/>
          <w:sz w:val="20"/>
          <w:u w:val="single"/>
          <w:lang w:val="de-DE"/>
        </w:rPr>
        <w:t>zu ermöglichen</w:t>
      </w:r>
      <w:r>
        <w:rPr>
          <w:rFonts w:ascii="Arial" w:hAnsi="Arial" w:cs="Arial"/>
          <w:spacing w:val="4"/>
          <w:sz w:val="20"/>
          <w:lang w:val="de-DE"/>
        </w:rPr>
        <w:t>.</w:t>
      </w:r>
    </w:p>
    <w:p w14:paraId="3B530ABD" w14:textId="77777777" w:rsidR="00BD1AAA" w:rsidRDefault="00BD1AAA" w:rsidP="00BD1AAA">
      <w:pPr>
        <w:spacing w:after="72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 xml:space="preserve">Die Steinmetzfirma darf das Grabinventar in jedem Fall </w:t>
      </w:r>
      <w:r>
        <w:rPr>
          <w:rFonts w:ascii="Arial" w:hAnsi="Arial" w:cs="Arial"/>
          <w:spacing w:val="4"/>
          <w:sz w:val="20"/>
          <w:u w:val="single"/>
          <w:lang w:val="de-DE"/>
        </w:rPr>
        <w:t xml:space="preserve">erst nach positiver Feststellung der Einhaltung der Richtlinien durch den Friedhof auflegen. </w:t>
      </w:r>
      <w:r>
        <w:rPr>
          <w:rFonts w:ascii="Arial" w:hAnsi="Arial" w:cs="Arial"/>
          <w:spacing w:val="4"/>
          <w:sz w:val="20"/>
          <w:lang w:val="de-DE"/>
        </w:rPr>
        <w:t>Eine zumindest telefonische rechtzeitige Anfrage wäre von Vorteil.</w:t>
      </w:r>
    </w:p>
    <w:p w14:paraId="7BCFBB77" w14:textId="77777777" w:rsidR="00BD1AAA" w:rsidRDefault="00BD1AAA" w:rsidP="00BD1AAA">
      <w:pPr>
        <w:spacing w:after="72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>Die Arbeiten haben unbedingt unter Beachtung der vorgeschriebenen Ausmaße zu erfolgen. Sämtliche Aushub-, Arbeits-, und Restmaterialien müssen täglich aus dem Friedhof entfernt werden. Auf die Sicherung etwaiger Gruben und die restlose Reinigung des Arbeitsplatzes nach Beendigung der Arbeiten ist zu achten.</w:t>
      </w:r>
    </w:p>
    <w:p w14:paraId="6B57B705" w14:textId="77777777" w:rsidR="00BD1AAA" w:rsidRDefault="00BD1AAA" w:rsidP="00BD1AAA">
      <w:pPr>
        <w:spacing w:after="288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 xml:space="preserve">Im </w:t>
      </w:r>
      <w:proofErr w:type="gramStart"/>
      <w:r>
        <w:rPr>
          <w:rFonts w:ascii="Arial" w:hAnsi="Arial" w:cs="Arial"/>
          <w:spacing w:val="4"/>
          <w:sz w:val="20"/>
          <w:lang w:val="de-DE"/>
        </w:rPr>
        <w:t>übrigen</w:t>
      </w:r>
      <w:proofErr w:type="gramEnd"/>
      <w:r>
        <w:rPr>
          <w:rFonts w:ascii="Arial" w:hAnsi="Arial" w:cs="Arial"/>
          <w:spacing w:val="4"/>
          <w:sz w:val="20"/>
          <w:lang w:val="de-DE"/>
        </w:rPr>
        <w:t xml:space="preserve"> gelten die Bestimmungen des Wiener Leichen- und Bestattungsgesetzes sowie der gültigen Bestattungsanlagenordnung für die Wiener Städtischen Friedhöfe.</w:t>
      </w:r>
    </w:p>
    <w:p w14:paraId="0858B0AD" w14:textId="2F20D868" w:rsidR="00BD1AAA" w:rsidRDefault="00BD1AAA" w:rsidP="00BD1AAA">
      <w:pPr>
        <w:tabs>
          <w:tab w:val="left" w:pos="5472"/>
        </w:tabs>
        <w:ind w:right="1728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 xml:space="preserve">Fertiggestellt am: </w:t>
      </w: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Text5"/>
            <w:enabled/>
            <w:calcOnExit w:val="0"/>
            <w:textInput>
              <w:default w:val="00.00.0000"/>
            </w:textInput>
          </w:ffData>
        </w:fldChar>
      </w:r>
      <w:bookmarkStart w:id="3" w:name="Text5"/>
      <w:r>
        <w:rPr>
          <w:rFonts w:ascii="Arial" w:hAnsi="Arial" w:cs="Arial"/>
          <w:spacing w:val="4"/>
          <w:sz w:val="20"/>
          <w:lang w:val="de-DE"/>
        </w:rPr>
        <w:instrText xml:space="preserve"> FORMTEXT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noProof/>
          <w:spacing w:val="4"/>
          <w:sz w:val="20"/>
          <w:lang w:val="de-DE"/>
        </w:rPr>
        <w:t>00.00.0000</w:t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  <w:bookmarkEnd w:id="3"/>
    </w:p>
    <w:p w14:paraId="6FC8E2CE" w14:textId="1A8EC71C" w:rsidR="00BD1AAA" w:rsidRPr="00BD1AAA" w:rsidRDefault="00BD1AAA" w:rsidP="00BD1AAA">
      <w:pPr>
        <w:tabs>
          <w:tab w:val="left" w:pos="5472"/>
        </w:tabs>
        <w:ind w:right="1728"/>
        <w:jc w:val="right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br/>
        <w:t>(Stempel und Unterschrift)</w:t>
      </w:r>
    </w:p>
    <w:p w14:paraId="08B1E530" w14:textId="77777777" w:rsidR="00BD1AAA" w:rsidRDefault="00BD1AAA" w:rsidP="00BD1AAA">
      <w:pPr>
        <w:pStyle w:val="berschrift2"/>
      </w:pPr>
      <w:r>
        <w:lastRenderedPageBreak/>
        <w:t>SYSTEMSKIZZEN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5192"/>
      </w:tblGrid>
      <w:tr w:rsidR="00BD1AAA" w14:paraId="291E34BC" w14:textId="77777777" w:rsidTr="00C57E89">
        <w:trPr>
          <w:trHeight w:val="5290"/>
        </w:trPr>
        <w:tc>
          <w:tcPr>
            <w:tcW w:w="3695" w:type="dxa"/>
          </w:tcPr>
          <w:p w14:paraId="2BB208BA" w14:textId="77777777" w:rsidR="00BD1AAA" w:rsidRDefault="00BD1AAA" w:rsidP="00C57E89">
            <w:pPr>
              <w:rPr>
                <w:rFonts w:ascii="Arial" w:hAnsi="Arial" w:cs="Arial"/>
                <w:spacing w:val="6"/>
                <w:sz w:val="32"/>
                <w:lang w:val="de-DE"/>
              </w:rPr>
            </w:pPr>
            <w:r>
              <w:rPr>
                <w:rFonts w:ascii="Arial" w:hAnsi="Arial" w:cs="Arial"/>
                <w:noProof/>
                <w:spacing w:val="6"/>
                <w:sz w:val="32"/>
                <w:lang w:eastAsia="de-AT"/>
              </w:rPr>
              <w:drawing>
                <wp:inline distT="0" distB="0" distL="0" distR="0" wp14:anchorId="3AA50EDB" wp14:editId="78515967">
                  <wp:extent cx="2552700" cy="1285875"/>
                  <wp:effectExtent l="0" t="0" r="0" b="9525"/>
                  <wp:docPr id="8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059A70" w14:textId="77777777" w:rsidR="00BD1AAA" w:rsidRDefault="00BD1AAA" w:rsidP="00C57E89">
            <w:pPr>
              <w:rPr>
                <w:rFonts w:ascii="Arial" w:hAnsi="Arial" w:cs="Arial"/>
                <w:spacing w:val="6"/>
                <w:sz w:val="32"/>
                <w:lang w:val="de-DE"/>
              </w:rPr>
            </w:pPr>
          </w:p>
          <w:p w14:paraId="3A02B6D8" w14:textId="77777777" w:rsidR="00BD1AAA" w:rsidRDefault="00BD1AAA" w:rsidP="00C57E89">
            <w:pPr>
              <w:rPr>
                <w:rFonts w:ascii="Arial" w:hAnsi="Arial" w:cs="Arial"/>
                <w:spacing w:val="2"/>
                <w:sz w:val="32"/>
                <w:lang w:val="de-DE"/>
              </w:rPr>
            </w:pPr>
            <w:r>
              <w:rPr>
                <w:rFonts w:ascii="Arial" w:hAnsi="Arial" w:cs="Arial"/>
                <w:spacing w:val="2"/>
                <w:sz w:val="32"/>
                <w:lang w:val="de-DE"/>
              </w:rPr>
              <w:t>PILOTEN:</w:t>
            </w:r>
          </w:p>
          <w:p w14:paraId="152D557D" w14:textId="77777777" w:rsidR="00BD1AAA" w:rsidRDefault="00BD1AAA" w:rsidP="00C57E89">
            <w:pPr>
              <w:rPr>
                <w:rFonts w:ascii="Arial" w:hAnsi="Arial" w:cs="Arial"/>
                <w:spacing w:val="2"/>
                <w:sz w:val="32"/>
                <w:lang w:val="de-DE"/>
              </w:rPr>
            </w:pP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bookmarkStart w:id="4" w:name="Text4"/>
            <w:r>
              <w:rPr>
                <w:rFonts w:ascii="Arial" w:hAnsi="Arial" w:cs="Arial"/>
                <w:spacing w:val="2"/>
                <w:sz w:val="3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spacing w:val="2"/>
                <w:sz w:val="32"/>
                <w:lang w:val="de-DE"/>
              </w:rPr>
              <w:t>.......................</w:t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end"/>
            </w:r>
            <w:bookmarkEnd w:id="4"/>
          </w:p>
          <w:p w14:paraId="073547CC" w14:textId="77777777" w:rsidR="00BD1AAA" w:rsidRDefault="00BD1AAA" w:rsidP="00C57E89">
            <w:pPr>
              <w:rPr>
                <w:rFonts w:ascii="Arial" w:hAnsi="Arial" w:cs="Arial"/>
                <w:spacing w:val="2"/>
                <w:sz w:val="32"/>
                <w:lang w:val="de-DE"/>
              </w:rPr>
            </w:pP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spacing w:val="2"/>
                <w:sz w:val="32"/>
                <w:lang w:val="de-DE"/>
              </w:rPr>
              <w:t>.......................</w:t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end"/>
            </w:r>
          </w:p>
          <w:p w14:paraId="2210171B" w14:textId="77777777" w:rsidR="00BD1AAA" w:rsidRDefault="00BD1AAA" w:rsidP="00C57E89">
            <w:pPr>
              <w:rPr>
                <w:rFonts w:ascii="Arial" w:hAnsi="Arial" w:cs="Arial"/>
                <w:spacing w:val="2"/>
                <w:sz w:val="32"/>
                <w:lang w:val="de-DE"/>
              </w:rPr>
            </w:pP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spacing w:val="2"/>
                <w:sz w:val="32"/>
                <w:lang w:val="de-DE"/>
              </w:rPr>
              <w:t>.......................</w:t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end"/>
            </w:r>
          </w:p>
          <w:p w14:paraId="5E5330E9" w14:textId="77777777" w:rsidR="00BD1AAA" w:rsidRDefault="00BD1AAA" w:rsidP="00C57E89">
            <w:pPr>
              <w:rPr>
                <w:rFonts w:ascii="Arial" w:hAnsi="Arial" w:cs="Arial"/>
                <w:spacing w:val="2"/>
                <w:sz w:val="32"/>
                <w:lang w:val="de-DE"/>
              </w:rPr>
            </w:pP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spacing w:val="2"/>
                <w:sz w:val="32"/>
                <w:lang w:val="de-DE"/>
              </w:rPr>
              <w:t>.......................</w:t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end"/>
            </w:r>
          </w:p>
          <w:p w14:paraId="38884D23" w14:textId="77777777" w:rsidR="00BD1AAA" w:rsidRDefault="00BD1AAA" w:rsidP="00C57E89">
            <w:pPr>
              <w:rPr>
                <w:rFonts w:ascii="Arial" w:hAnsi="Arial" w:cs="Arial"/>
                <w:spacing w:val="2"/>
                <w:sz w:val="32"/>
                <w:lang w:val="de-DE"/>
              </w:rPr>
            </w:pP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spacing w:val="2"/>
                <w:sz w:val="32"/>
                <w:lang w:val="de-DE"/>
              </w:rPr>
              <w:t>.......................</w:t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end"/>
            </w:r>
          </w:p>
          <w:p w14:paraId="6004002B" w14:textId="77777777" w:rsidR="00BD1AAA" w:rsidRDefault="00BD1AAA" w:rsidP="00C57E89">
            <w:pPr>
              <w:rPr>
                <w:rFonts w:ascii="Arial" w:hAnsi="Arial" w:cs="Arial"/>
                <w:spacing w:val="6"/>
                <w:sz w:val="32"/>
                <w:lang w:val="de-DE"/>
              </w:rPr>
            </w:pP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spacing w:val="2"/>
                <w:sz w:val="32"/>
                <w:lang w:val="de-DE"/>
              </w:rPr>
              <w:t>.......................</w:t>
            </w:r>
            <w:r>
              <w:rPr>
                <w:rFonts w:ascii="Arial" w:hAnsi="Arial" w:cs="Arial"/>
                <w:spacing w:val="2"/>
                <w:sz w:val="32"/>
                <w:lang w:val="de-DE"/>
              </w:rPr>
              <w:fldChar w:fldCharType="end"/>
            </w:r>
          </w:p>
        </w:tc>
        <w:tc>
          <w:tcPr>
            <w:tcW w:w="5192" w:type="dxa"/>
          </w:tcPr>
          <w:p w14:paraId="14876444" w14:textId="77777777" w:rsidR="00BD1AAA" w:rsidRDefault="00BD1AAA" w:rsidP="00C57E89">
            <w:pPr>
              <w:rPr>
                <w:rFonts w:ascii="Arial" w:hAnsi="Arial" w:cs="Arial"/>
                <w:spacing w:val="6"/>
                <w:sz w:val="32"/>
                <w:lang w:val="de-DE"/>
              </w:rPr>
            </w:pPr>
            <w:r>
              <w:rPr>
                <w:rFonts w:ascii="Arial" w:hAnsi="Arial" w:cs="Arial"/>
                <w:noProof/>
                <w:spacing w:val="6"/>
                <w:sz w:val="32"/>
                <w:lang w:eastAsia="de-AT"/>
              </w:rPr>
              <w:drawing>
                <wp:inline distT="0" distB="0" distL="0" distR="0" wp14:anchorId="1C73272D" wp14:editId="63DFBE79">
                  <wp:extent cx="3181350" cy="4362450"/>
                  <wp:effectExtent l="0" t="0" r="0" b="0"/>
                  <wp:docPr id="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436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D9D456" w14:textId="77777777" w:rsidR="00BD1AAA" w:rsidRDefault="00BD1AAA" w:rsidP="00BD1AAA">
      <w:pPr>
        <w:rPr>
          <w:rFonts w:ascii="Arial" w:hAnsi="Arial" w:cs="Arial"/>
          <w:spacing w:val="6"/>
          <w:sz w:val="22"/>
          <w:lang w:val="de-DE"/>
        </w:rPr>
      </w:pPr>
    </w:p>
    <w:p w14:paraId="6DB39805" w14:textId="77777777" w:rsidR="00BD1AAA" w:rsidRDefault="00BD1AAA" w:rsidP="00BD1AAA">
      <w:pPr>
        <w:rPr>
          <w:rFonts w:ascii="Arial" w:hAnsi="Arial" w:cs="Arial"/>
          <w:spacing w:val="6"/>
          <w:sz w:val="22"/>
          <w:lang w:val="de-DE"/>
        </w:rPr>
      </w:pPr>
    </w:p>
    <w:p w14:paraId="1DDBDB2C" w14:textId="77777777" w:rsidR="00BD1AAA" w:rsidRDefault="00BD1AAA" w:rsidP="00BD1AAA">
      <w:pPr>
        <w:pStyle w:val="Textkrper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Auszug aus den für die ordnungsgemäße Durchführung der Arbeiten von der Friedhöfe Wien GmbH., erstellten Bestimmungen:</w:t>
      </w:r>
    </w:p>
    <w:p w14:paraId="1673FB6E" w14:textId="77777777" w:rsidR="00BD1AAA" w:rsidRDefault="00BD1AAA" w:rsidP="00BD1AAA">
      <w:pPr>
        <w:jc w:val="both"/>
        <w:rPr>
          <w:rFonts w:ascii="Arial" w:hAnsi="Arial" w:cs="Arial"/>
          <w:b/>
          <w:bCs/>
          <w:spacing w:val="4"/>
          <w:sz w:val="20"/>
          <w:lang w:val="de-DE"/>
        </w:rPr>
      </w:pPr>
    </w:p>
    <w:p w14:paraId="7A8179A2" w14:textId="77777777" w:rsidR="00BD1AAA" w:rsidRDefault="00BD1AAA" w:rsidP="00BD1AAA">
      <w:pPr>
        <w:ind w:right="576"/>
        <w:jc w:val="both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>Im Bereich der Baustelle sind alle Sicherheitsvorkehrungen zu treffen, sodass keine Personen zu Schaden kommen.</w:t>
      </w:r>
    </w:p>
    <w:p w14:paraId="5424316A" w14:textId="77777777" w:rsidR="00BD1AAA" w:rsidRDefault="00BD1AAA" w:rsidP="00BD1AAA">
      <w:pPr>
        <w:jc w:val="both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>Falls im Baustellennahbereich eine Begräbniszeremonie stattfindet, muss die Arbeit unentgeltlich unterbrochen werden und die Arbeiter haben sich pietätvoll zu verhalten.</w:t>
      </w:r>
    </w:p>
    <w:p w14:paraId="0B888933" w14:textId="77777777" w:rsidR="00BD1AAA" w:rsidRDefault="00BD1AAA" w:rsidP="00BD1AAA">
      <w:pPr>
        <w:ind w:right="144"/>
        <w:jc w:val="both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>Es dürfen keine Materialien auf Nebengräbern gelagert werden und diese weder verunreinigt noch beschädigt werden.</w:t>
      </w:r>
    </w:p>
    <w:p w14:paraId="10042D44" w14:textId="77777777" w:rsidR="00BD1AAA" w:rsidRDefault="00BD1AAA" w:rsidP="00BD1AAA">
      <w:pPr>
        <w:ind w:right="864"/>
        <w:jc w:val="both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>Die Herstellung von Beton auf Straßen oder Wegen hat ohne Verunreinigung oder Beschädigung der Oberfläche zu erfolgen.</w:t>
      </w:r>
    </w:p>
    <w:p w14:paraId="0B4944FA" w14:textId="77777777" w:rsidR="00BD1AAA" w:rsidRDefault="00BD1AAA" w:rsidP="00BD1AAA">
      <w:pPr>
        <w:ind w:right="1296"/>
        <w:jc w:val="both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>Zu bestehenden Nachbargräbern ist eine physische Trennung (z.B. Styroporstreifen) herzustellen. Für die Fundierungsarbeiten haftet die beauftragte Firma.</w:t>
      </w:r>
    </w:p>
    <w:p w14:paraId="14E7D1F0" w14:textId="77777777" w:rsidR="00BD1AAA" w:rsidRDefault="00BD1AAA" w:rsidP="00BD1AAA">
      <w:pPr>
        <w:ind w:right="1296"/>
        <w:jc w:val="both"/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>Obige Richtlinien sind zu beachten und zur Kenntnis zu nehmen.</w:t>
      </w:r>
    </w:p>
    <w:p w14:paraId="1C6D909F" w14:textId="77777777" w:rsidR="00BD1AAA" w:rsidRDefault="00BD1AAA" w:rsidP="00BD1AAA">
      <w:pPr>
        <w:tabs>
          <w:tab w:val="center" w:pos="6804"/>
        </w:tabs>
        <w:rPr>
          <w:rFonts w:ascii="Arial" w:hAnsi="Arial" w:cs="Arial"/>
          <w:spacing w:val="4"/>
          <w:sz w:val="20"/>
          <w:lang w:val="de-DE"/>
        </w:rPr>
      </w:pPr>
    </w:p>
    <w:p w14:paraId="3251F296" w14:textId="77777777" w:rsidR="00BD1AAA" w:rsidRDefault="00BD1AAA" w:rsidP="00BD1AAA">
      <w:pPr>
        <w:tabs>
          <w:tab w:val="center" w:pos="6804"/>
        </w:tabs>
        <w:rPr>
          <w:rFonts w:ascii="Arial" w:hAnsi="Arial" w:cs="Arial"/>
          <w:spacing w:val="4"/>
          <w:sz w:val="20"/>
          <w:lang w:val="de-DE"/>
        </w:rPr>
      </w:pPr>
    </w:p>
    <w:p w14:paraId="0CD441A2" w14:textId="77777777" w:rsidR="00BD1AAA" w:rsidRDefault="00BD1AAA" w:rsidP="00BD1AAA">
      <w:pPr>
        <w:tabs>
          <w:tab w:val="center" w:pos="6804"/>
        </w:tabs>
        <w:rPr>
          <w:rFonts w:ascii="Arial" w:hAnsi="Arial" w:cs="Arial"/>
          <w:spacing w:val="4"/>
          <w:sz w:val="20"/>
          <w:lang w:val="de-DE"/>
        </w:rPr>
      </w:pPr>
    </w:p>
    <w:p w14:paraId="45E68EDC" w14:textId="77777777" w:rsidR="00BD1AAA" w:rsidRDefault="00BD1AAA" w:rsidP="00BD1AAA">
      <w:pPr>
        <w:tabs>
          <w:tab w:val="center" w:pos="6804"/>
        </w:tabs>
        <w:rPr>
          <w:rFonts w:ascii="Arial" w:hAnsi="Arial" w:cs="Arial"/>
          <w:spacing w:val="4"/>
          <w:sz w:val="20"/>
          <w:lang w:val="de-DE"/>
        </w:rPr>
      </w:pPr>
    </w:p>
    <w:p w14:paraId="390371CD" w14:textId="77777777" w:rsidR="00BD1AAA" w:rsidRDefault="00BD1AAA" w:rsidP="00BD1AAA">
      <w:pPr>
        <w:tabs>
          <w:tab w:val="center" w:pos="6804"/>
        </w:tabs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ab/>
      </w: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Text6"/>
            <w:enabled/>
            <w:calcOnExit w:val="0"/>
            <w:textInput>
              <w:default w:val="Friedhof"/>
            </w:textInput>
          </w:ffData>
        </w:fldChar>
      </w:r>
      <w:bookmarkStart w:id="5" w:name="Text6"/>
      <w:r>
        <w:rPr>
          <w:rFonts w:ascii="Arial" w:hAnsi="Arial" w:cs="Arial"/>
          <w:spacing w:val="4"/>
          <w:sz w:val="20"/>
          <w:lang w:val="de-DE"/>
        </w:rPr>
        <w:instrText xml:space="preserve"> FORMTEXT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noProof/>
          <w:spacing w:val="4"/>
          <w:sz w:val="20"/>
          <w:lang w:val="de-DE"/>
        </w:rPr>
        <w:t>Friedhof</w:t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  <w:bookmarkEnd w:id="5"/>
    </w:p>
    <w:p w14:paraId="5431A42E" w14:textId="77777777" w:rsidR="00BD1AAA" w:rsidRDefault="00BD1AAA" w:rsidP="00BD1AAA">
      <w:pPr>
        <w:tabs>
          <w:tab w:val="center" w:pos="6804"/>
        </w:tabs>
        <w:rPr>
          <w:rFonts w:ascii="Arial" w:hAnsi="Arial" w:cs="Arial"/>
          <w:spacing w:val="4"/>
          <w:sz w:val="20"/>
          <w:lang w:val="de-DE"/>
        </w:rPr>
      </w:pPr>
    </w:p>
    <w:p w14:paraId="0F746955" w14:textId="77777777" w:rsidR="00BD1AAA" w:rsidRDefault="00BD1AAA" w:rsidP="00BD1AAA">
      <w:pPr>
        <w:tabs>
          <w:tab w:val="center" w:pos="6804"/>
        </w:tabs>
        <w:rPr>
          <w:rFonts w:ascii="Arial" w:hAnsi="Arial" w:cs="Arial"/>
          <w:spacing w:val="4"/>
          <w:sz w:val="20"/>
          <w:lang w:val="de-DE"/>
        </w:rPr>
      </w:pPr>
    </w:p>
    <w:p w14:paraId="7FF99593" w14:textId="77777777" w:rsidR="00BD1AAA" w:rsidRDefault="00BD1AAA" w:rsidP="00BD1AAA">
      <w:pPr>
        <w:tabs>
          <w:tab w:val="center" w:pos="6804"/>
        </w:tabs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ab/>
      </w: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Text7"/>
            <w:enabled/>
            <w:calcOnExit w:val="0"/>
            <w:textInput>
              <w:default w:val="Vorname"/>
            </w:textInput>
          </w:ffData>
        </w:fldChar>
      </w:r>
      <w:bookmarkStart w:id="6" w:name="Text7"/>
      <w:r>
        <w:rPr>
          <w:rFonts w:ascii="Arial" w:hAnsi="Arial" w:cs="Arial"/>
          <w:spacing w:val="4"/>
          <w:sz w:val="20"/>
          <w:lang w:val="de-DE"/>
        </w:rPr>
        <w:instrText xml:space="preserve"> FORMTEXT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noProof/>
          <w:spacing w:val="4"/>
          <w:sz w:val="20"/>
          <w:lang w:val="de-DE"/>
        </w:rPr>
        <w:t>Vorname</w:t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  <w:bookmarkEnd w:id="6"/>
      <w:r>
        <w:rPr>
          <w:rFonts w:ascii="Arial" w:hAnsi="Arial" w:cs="Arial"/>
          <w:spacing w:val="4"/>
          <w:sz w:val="20"/>
          <w:lang w:val="de-DE"/>
        </w:rPr>
        <w:t xml:space="preserve"> </w:t>
      </w: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Text8"/>
            <w:enabled/>
            <w:calcOnExit w:val="0"/>
            <w:textInput>
              <w:default w:val="Nachname"/>
            </w:textInput>
          </w:ffData>
        </w:fldChar>
      </w:r>
      <w:bookmarkStart w:id="7" w:name="Text8"/>
      <w:r>
        <w:rPr>
          <w:rFonts w:ascii="Arial" w:hAnsi="Arial" w:cs="Arial"/>
          <w:spacing w:val="4"/>
          <w:sz w:val="20"/>
          <w:lang w:val="de-DE"/>
        </w:rPr>
        <w:instrText xml:space="preserve"> FORMTEXT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noProof/>
          <w:spacing w:val="4"/>
          <w:sz w:val="20"/>
          <w:lang w:val="de-DE"/>
        </w:rPr>
        <w:t>Nachname</w:t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  <w:bookmarkEnd w:id="7"/>
    </w:p>
    <w:p w14:paraId="24EC3558" w14:textId="77777777" w:rsidR="00BD1AAA" w:rsidRDefault="00BD1AAA" w:rsidP="00BD1AAA">
      <w:pPr>
        <w:tabs>
          <w:tab w:val="center" w:pos="6804"/>
        </w:tabs>
        <w:rPr>
          <w:rFonts w:ascii="Arial" w:hAnsi="Arial" w:cs="Arial"/>
          <w:spacing w:val="4"/>
          <w:sz w:val="20"/>
          <w:lang w:val="de-DE"/>
        </w:rPr>
      </w:pPr>
      <w:r>
        <w:rPr>
          <w:rFonts w:ascii="Arial" w:hAnsi="Arial" w:cs="Arial"/>
          <w:spacing w:val="4"/>
          <w:sz w:val="20"/>
          <w:lang w:val="de-DE"/>
        </w:rPr>
        <w:tab/>
      </w:r>
      <w:r>
        <w:rPr>
          <w:rFonts w:ascii="Arial" w:hAnsi="Arial" w:cs="Arial"/>
          <w:spacing w:val="4"/>
          <w:sz w:val="20"/>
          <w:lang w:val="de-DE"/>
        </w:rPr>
        <w:fldChar w:fldCharType="begin">
          <w:ffData>
            <w:name w:val="Dropdown1"/>
            <w:enabled/>
            <w:calcOnExit w:val="0"/>
            <w:ddList>
              <w:listEntry w:val="Sachbearbeiterin"/>
              <w:listEntry w:val="Sachbearbeiter"/>
            </w:ddList>
          </w:ffData>
        </w:fldChar>
      </w:r>
      <w:bookmarkStart w:id="8" w:name="Dropdown1"/>
      <w:r>
        <w:rPr>
          <w:rFonts w:ascii="Arial" w:hAnsi="Arial" w:cs="Arial"/>
          <w:spacing w:val="4"/>
          <w:sz w:val="20"/>
          <w:lang w:val="de-DE"/>
        </w:rPr>
        <w:instrText xml:space="preserve"> FORMDROPDOWN </w:instrText>
      </w:r>
      <w:r>
        <w:rPr>
          <w:rFonts w:ascii="Arial" w:hAnsi="Arial" w:cs="Arial"/>
          <w:spacing w:val="4"/>
          <w:sz w:val="20"/>
          <w:lang w:val="de-DE"/>
        </w:rPr>
      </w:r>
      <w:r>
        <w:rPr>
          <w:rFonts w:ascii="Arial" w:hAnsi="Arial" w:cs="Arial"/>
          <w:spacing w:val="4"/>
          <w:sz w:val="20"/>
          <w:lang w:val="de-DE"/>
        </w:rPr>
        <w:fldChar w:fldCharType="separate"/>
      </w:r>
      <w:r>
        <w:rPr>
          <w:rFonts w:ascii="Arial" w:hAnsi="Arial" w:cs="Arial"/>
          <w:spacing w:val="4"/>
          <w:sz w:val="20"/>
          <w:lang w:val="de-DE"/>
        </w:rPr>
        <w:fldChar w:fldCharType="end"/>
      </w:r>
      <w:bookmarkEnd w:id="8"/>
    </w:p>
    <w:p w14:paraId="14C73E13" w14:textId="77777777" w:rsidR="00BD1AAA" w:rsidRPr="00E7248C" w:rsidRDefault="00BD1AAA" w:rsidP="00BD1AAA"/>
    <w:p w14:paraId="73A31F0E" w14:textId="283B5778" w:rsidR="00161263" w:rsidRDefault="00161263" w:rsidP="00E7248C"/>
    <w:p w14:paraId="53EB4582" w14:textId="77777777" w:rsidR="00161263" w:rsidRPr="00E7248C" w:rsidRDefault="00161263" w:rsidP="00E7248C"/>
    <w:sectPr w:rsidR="00161263" w:rsidRPr="00E7248C" w:rsidSect="0016126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47" w:right="680" w:bottom="1644" w:left="124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F3F6D" w14:textId="77777777" w:rsidR="00BD1AAA" w:rsidRDefault="00BD1AAA">
      <w:r>
        <w:separator/>
      </w:r>
    </w:p>
  </w:endnote>
  <w:endnote w:type="continuationSeparator" w:id="0">
    <w:p w14:paraId="336CC917" w14:textId="77777777" w:rsidR="00BD1AAA" w:rsidRDefault="00BD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0D44" w14:textId="77777777" w:rsidR="0042162D" w:rsidRDefault="0042162D" w:rsidP="008359C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5C3B7B5" w14:textId="77777777" w:rsidR="0042162D" w:rsidRDefault="0042162D" w:rsidP="005822D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65948" w14:textId="77777777" w:rsidR="0042162D" w:rsidRPr="00B03990" w:rsidRDefault="0042162D" w:rsidP="00B03990">
    <w:pPr>
      <w:pStyle w:val="Fuzeile"/>
      <w:framePr w:w="901" w:h="284" w:hRule="exact" w:wrap="around" w:vAnchor="page" w:hAnchor="page" w:x="10621" w:y="15706"/>
      <w:jc w:val="right"/>
      <w:rPr>
        <w:rStyle w:val="Seitenzahl"/>
        <w:sz w:val="16"/>
      </w:rPr>
    </w:pPr>
    <w:r w:rsidRPr="00B03990">
      <w:rPr>
        <w:rStyle w:val="Seitenzahl"/>
        <w:sz w:val="16"/>
      </w:rPr>
      <w:t xml:space="preserve">Seite </w:t>
    </w:r>
    <w:r w:rsidRPr="00B03990">
      <w:rPr>
        <w:rStyle w:val="Seitenzahl"/>
        <w:sz w:val="16"/>
      </w:rPr>
      <w:fldChar w:fldCharType="begin"/>
    </w:r>
    <w:r w:rsidRPr="00B03990">
      <w:rPr>
        <w:rStyle w:val="Seitenzahl"/>
        <w:sz w:val="16"/>
      </w:rPr>
      <w:instrText xml:space="preserve">PAGE  </w:instrText>
    </w:r>
    <w:r w:rsidRPr="00B03990">
      <w:rPr>
        <w:rStyle w:val="Seitenzahl"/>
        <w:sz w:val="16"/>
      </w:rPr>
      <w:fldChar w:fldCharType="separate"/>
    </w:r>
    <w:r w:rsidR="00B03990">
      <w:rPr>
        <w:rStyle w:val="Seitenzahl"/>
        <w:noProof/>
        <w:sz w:val="16"/>
      </w:rPr>
      <w:t>2</w:t>
    </w:r>
    <w:r w:rsidRPr="00B03990">
      <w:rPr>
        <w:rStyle w:val="Seitenzahl"/>
        <w:sz w:val="16"/>
      </w:rPr>
      <w:fldChar w:fldCharType="end"/>
    </w:r>
  </w:p>
  <w:p w14:paraId="0A3C2548" w14:textId="77777777" w:rsidR="0042162D" w:rsidRDefault="00D4115A" w:rsidP="005822D4">
    <w:pPr>
      <w:pStyle w:val="Fuzeile"/>
      <w:ind w:right="360"/>
    </w:pPr>
    <w:r w:rsidRPr="00387EA4">
      <w:rPr>
        <w:noProof/>
        <w:sz w:val="14"/>
        <w:szCs w:val="14"/>
      </w:rPr>
      <w:drawing>
        <wp:anchor distT="0" distB="0" distL="114300" distR="114300" simplePos="0" relativeHeight="251698176" behindDoc="0" locked="0" layoutInCell="1" allowOverlap="1" wp14:anchorId="1A89BC23" wp14:editId="636F735B">
          <wp:simplePos x="0" y="0"/>
          <wp:positionH relativeFrom="margin">
            <wp:align>left</wp:align>
          </wp:positionH>
          <wp:positionV relativeFrom="paragraph">
            <wp:posOffset>-533400</wp:posOffset>
          </wp:positionV>
          <wp:extent cx="3759847" cy="404495"/>
          <wp:effectExtent l="0" t="0" r="0" b="0"/>
          <wp:wrapNone/>
          <wp:docPr id="1766053896" name="Grafik 17660538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59847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185F" w:rsidRPr="00F5041A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4606422" wp14:editId="07469B26">
              <wp:simplePos x="0" y="0"/>
              <wp:positionH relativeFrom="page">
                <wp:posOffset>791308</wp:posOffset>
              </wp:positionH>
              <wp:positionV relativeFrom="page">
                <wp:posOffset>9741877</wp:posOffset>
              </wp:positionV>
              <wp:extent cx="6163407" cy="158261"/>
              <wp:effectExtent l="0" t="0" r="8890" b="13335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3407" cy="15826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D85164" w14:textId="77777777" w:rsidR="0057592A" w:rsidRPr="00BD1AAA" w:rsidRDefault="0057592A" w:rsidP="0057592A">
                          <w:pPr>
                            <w:spacing w:after="60"/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BD1AAA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Friedhöfe Wien GmbH | </w:t>
                          </w:r>
                          <w:r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Simmeringer Hauptstraße 339 | 1110 Wien | Tel.: +43 (0)1 534 69-0 | www.friedhoefewien.at</w:t>
                          </w:r>
                        </w:p>
                        <w:p w14:paraId="44B73887" w14:textId="77777777" w:rsidR="00F5041A" w:rsidRPr="00BD1AAA" w:rsidRDefault="00F5041A" w:rsidP="00F5041A">
                          <w:pPr>
                            <w:spacing w:line="180" w:lineRule="exact"/>
                            <w:rPr>
                              <w:rFonts w:ascii="Arial" w:hAnsi="Arial" w:cs="Arial"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60642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62.3pt;margin-top:767.1pt;width:485.3pt;height:12.4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" filled="f" stroked="f">
              <v:textbox inset="0,0,0,0">
                <w:txbxContent>
                  <w:p w14:paraId="4BD85164" w14:textId="77777777" w:rsidR="0057592A" w:rsidRPr="00BD1AAA" w:rsidRDefault="0057592A" w:rsidP="0057592A">
                    <w:pPr>
                      <w:spacing w:after="60"/>
                      <w:jc w:val="both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BD1AAA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Friedhöfe Wien GmbH | </w:t>
                    </w:r>
                    <w:r w:rsidRPr="00BD1AAA">
                      <w:rPr>
                        <w:rFonts w:ascii="Arial" w:hAnsi="Arial" w:cs="Arial"/>
                        <w:sz w:val="16"/>
                        <w:szCs w:val="16"/>
                      </w:rPr>
                      <w:t>Simmeringer Hauptstraße 339 | 1110 Wien | Tel.: +43 (0)1 534 69-0 | www.friedhoefewien.at</w:t>
                    </w:r>
                  </w:p>
                  <w:p w14:paraId="44B73887" w14:textId="77777777" w:rsidR="00F5041A" w:rsidRPr="00BD1AAA" w:rsidRDefault="00F5041A" w:rsidP="00F5041A">
                    <w:pPr>
                      <w:spacing w:line="180" w:lineRule="exact"/>
                      <w:rPr>
                        <w:rFonts w:ascii="Arial" w:hAnsi="Arial" w:cs="Arial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3036F" w14:textId="77777777" w:rsidR="001814D8" w:rsidRDefault="0036185F">
    <w:pPr>
      <w:pStyle w:val="Fuzeile"/>
    </w:pPr>
    <w:r w:rsidRPr="00387EA4">
      <w:rPr>
        <w:noProof/>
        <w:sz w:val="14"/>
        <w:szCs w:val="14"/>
      </w:rPr>
      <w:drawing>
        <wp:anchor distT="0" distB="0" distL="114300" distR="114300" simplePos="0" relativeHeight="251696128" behindDoc="0" locked="0" layoutInCell="1" allowOverlap="1" wp14:anchorId="6DA2A2D4" wp14:editId="411A7601">
          <wp:simplePos x="0" y="0"/>
          <wp:positionH relativeFrom="margin">
            <wp:posOffset>-635</wp:posOffset>
          </wp:positionH>
          <wp:positionV relativeFrom="paragraph">
            <wp:posOffset>-511175</wp:posOffset>
          </wp:positionV>
          <wp:extent cx="3759847" cy="404495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59847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4521420" wp14:editId="7BDAC951">
              <wp:simplePos x="0" y="0"/>
              <wp:positionH relativeFrom="page">
                <wp:posOffset>786966</wp:posOffset>
              </wp:positionH>
              <wp:positionV relativeFrom="page">
                <wp:posOffset>9681210</wp:posOffset>
              </wp:positionV>
              <wp:extent cx="6687527" cy="298939"/>
              <wp:effectExtent l="0" t="0" r="0" b="635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7527" cy="29893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554C29" w14:textId="77777777" w:rsidR="001814D8" w:rsidRPr="00BD1AAA" w:rsidRDefault="0057592A" w:rsidP="001814D8">
                          <w:pPr>
                            <w:spacing w:after="60"/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BD1AAA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Friedhöfe Wien GmbH</w:t>
                          </w:r>
                          <w:r w:rsidR="001814D8" w:rsidRPr="00BD1AAA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| </w:t>
                          </w:r>
                          <w:r w:rsidR="001814D8"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Simmeringer Hauptstraße 339 | 1110 Wien | Tel.: </w:t>
                          </w:r>
                          <w:r w:rsidR="00990428"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+43 (0)</w:t>
                          </w:r>
                          <w:r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1 534 69-0</w:t>
                          </w:r>
                          <w:r w:rsidR="00990428"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1814D8"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| www.</w:t>
                          </w:r>
                          <w:r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friedhoefewien.at</w:t>
                          </w:r>
                        </w:p>
                        <w:p w14:paraId="6657A6A5" w14:textId="77777777" w:rsidR="001814D8" w:rsidRPr="00BD1AAA" w:rsidRDefault="001814D8" w:rsidP="001814D8">
                          <w:pPr>
                            <w:spacing w:after="240" w:line="180" w:lineRule="exact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FN: </w:t>
                          </w:r>
                          <w:r w:rsidR="0057592A"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302747t </w:t>
                          </w:r>
                          <w:r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| HG</w:t>
                          </w:r>
                          <w:r w:rsidRPr="00BD1AAA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Wien | DVR: </w:t>
                          </w:r>
                          <w:r w:rsidR="0057592A"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3003175 </w:t>
                          </w:r>
                          <w:r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| UID-Nr.: </w:t>
                          </w:r>
                          <w:r w:rsidR="0057592A"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ATU63822634 </w:t>
                          </w:r>
                          <w:r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| Bank Austria IBAN: </w:t>
                          </w:r>
                          <w:r w:rsidR="0057592A"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AT09 1200 0006 9620 1409 </w:t>
                          </w:r>
                          <w:r w:rsidR="00657A49"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| BIC</w:t>
                          </w:r>
                          <w:r w:rsidRPr="00BD1AA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 BKAUATWW</w:t>
                          </w:r>
                        </w:p>
                        <w:p w14:paraId="4BA0FB68" w14:textId="77777777" w:rsidR="003C2B3D" w:rsidRPr="00BD1AAA" w:rsidRDefault="003C2B3D" w:rsidP="00015689">
                          <w:pPr>
                            <w:spacing w:line="180" w:lineRule="exac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52142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1.95pt;margin-top:762.3pt;width:526.6pt;height:23.5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" filled="f" stroked="f">
              <v:textbox inset="0,0,0,0">
                <w:txbxContent>
                  <w:p w14:paraId="5F554C29" w14:textId="77777777" w:rsidR="001814D8" w:rsidRPr="00BD1AAA" w:rsidRDefault="0057592A" w:rsidP="001814D8">
                    <w:pPr>
                      <w:spacing w:after="60"/>
                      <w:jc w:val="both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BD1AAA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Friedhöfe Wien GmbH</w:t>
                    </w:r>
                    <w:r w:rsidR="001814D8" w:rsidRPr="00BD1AAA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 | </w:t>
                    </w:r>
                    <w:r w:rsidR="001814D8" w:rsidRPr="00BD1AA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Simmeringer Hauptstraße 339 | 1110 Wien | Tel.: </w:t>
                    </w:r>
                    <w:r w:rsidR="00990428" w:rsidRPr="00BD1AAA">
                      <w:rPr>
                        <w:rFonts w:ascii="Arial" w:hAnsi="Arial" w:cs="Arial"/>
                        <w:sz w:val="16"/>
                        <w:szCs w:val="16"/>
                      </w:rPr>
                      <w:t>+43 (0)</w:t>
                    </w:r>
                    <w:r w:rsidRPr="00BD1AAA">
                      <w:rPr>
                        <w:rFonts w:ascii="Arial" w:hAnsi="Arial" w:cs="Arial"/>
                        <w:sz w:val="16"/>
                        <w:szCs w:val="16"/>
                      </w:rPr>
                      <w:t>1 534 69-0</w:t>
                    </w:r>
                    <w:r w:rsidR="00990428" w:rsidRPr="00BD1AA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1814D8" w:rsidRPr="00BD1AAA">
                      <w:rPr>
                        <w:rFonts w:ascii="Arial" w:hAnsi="Arial" w:cs="Arial"/>
                        <w:sz w:val="16"/>
                        <w:szCs w:val="16"/>
                      </w:rPr>
                      <w:t>| www.</w:t>
                    </w:r>
                    <w:r w:rsidRPr="00BD1AAA">
                      <w:rPr>
                        <w:rFonts w:ascii="Arial" w:hAnsi="Arial" w:cs="Arial"/>
                        <w:sz w:val="16"/>
                        <w:szCs w:val="16"/>
                      </w:rPr>
                      <w:t>friedhoefewien.at</w:t>
                    </w:r>
                  </w:p>
                  <w:p w14:paraId="6657A6A5" w14:textId="77777777" w:rsidR="001814D8" w:rsidRPr="00BD1AAA" w:rsidRDefault="001814D8" w:rsidP="001814D8">
                    <w:pPr>
                      <w:spacing w:after="240" w:line="180" w:lineRule="exact"/>
                      <w:jc w:val="both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D1AA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FN: </w:t>
                    </w:r>
                    <w:r w:rsidR="0057592A" w:rsidRPr="00BD1AA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302747t </w:t>
                    </w:r>
                    <w:r w:rsidRPr="00BD1AAA">
                      <w:rPr>
                        <w:rFonts w:ascii="Arial" w:hAnsi="Arial" w:cs="Arial"/>
                        <w:sz w:val="16"/>
                        <w:szCs w:val="16"/>
                      </w:rPr>
                      <w:t>| HG</w:t>
                    </w:r>
                    <w:r w:rsidRPr="00BD1AAA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 xml:space="preserve"> </w:t>
                    </w:r>
                    <w:r w:rsidRPr="00BD1AA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Wien | DVR: </w:t>
                    </w:r>
                    <w:r w:rsidR="0057592A" w:rsidRPr="00BD1AA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3003175 </w:t>
                    </w:r>
                    <w:r w:rsidRPr="00BD1AA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| UID-Nr.: </w:t>
                    </w:r>
                    <w:r w:rsidR="0057592A" w:rsidRPr="00BD1AA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ATU63822634 </w:t>
                    </w:r>
                    <w:r w:rsidRPr="00BD1AA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| Bank Austria IBAN: </w:t>
                    </w:r>
                    <w:r w:rsidR="0057592A" w:rsidRPr="00BD1AA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AT09 1200 0006 9620 1409 </w:t>
                    </w:r>
                    <w:r w:rsidR="00657A49" w:rsidRPr="00BD1AAA">
                      <w:rPr>
                        <w:rFonts w:ascii="Arial" w:hAnsi="Arial" w:cs="Arial"/>
                        <w:sz w:val="16"/>
                        <w:szCs w:val="16"/>
                      </w:rPr>
                      <w:t>| BIC</w:t>
                    </w:r>
                    <w:r w:rsidRPr="00BD1AAA">
                      <w:rPr>
                        <w:rFonts w:ascii="Arial" w:hAnsi="Arial" w:cs="Arial"/>
                        <w:sz w:val="16"/>
                        <w:szCs w:val="16"/>
                      </w:rPr>
                      <w:t>: BKAUATWW</w:t>
                    </w:r>
                  </w:p>
                  <w:p w14:paraId="4BA0FB68" w14:textId="77777777" w:rsidR="003C2B3D" w:rsidRPr="00BD1AAA" w:rsidRDefault="003C2B3D" w:rsidP="00015689">
                    <w:pPr>
                      <w:spacing w:line="180" w:lineRule="exac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DC615" w14:textId="77777777" w:rsidR="00BD1AAA" w:rsidRDefault="00BD1AAA">
      <w:r>
        <w:separator/>
      </w:r>
    </w:p>
  </w:footnote>
  <w:footnote w:type="continuationSeparator" w:id="0">
    <w:p w14:paraId="1828FD25" w14:textId="77777777" w:rsidR="00BD1AAA" w:rsidRDefault="00BD1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36BC6" w14:textId="77777777" w:rsidR="00C02F85" w:rsidRDefault="00C02F8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11E35" w14:textId="77777777" w:rsidR="0042162D" w:rsidRDefault="009405E3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60288" behindDoc="1" locked="0" layoutInCell="1" allowOverlap="1" wp14:anchorId="265D65F3" wp14:editId="45A9446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83210" cy="10908665"/>
          <wp:effectExtent l="0" t="0" r="2540" b="6985"/>
          <wp:wrapNone/>
          <wp:docPr id="20" name="Bild 20" descr="Brief_lin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Brief_links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1090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48535" w14:textId="77777777" w:rsidR="0042162D" w:rsidRDefault="00111059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82816" behindDoc="0" locked="0" layoutInCell="1" allowOverlap="1" wp14:anchorId="23745008" wp14:editId="09B2BF53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961618" cy="445770"/>
          <wp:effectExtent l="0" t="0" r="635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1618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05E3"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 wp14:anchorId="65F97066" wp14:editId="2F2DD8F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83210" cy="10908665"/>
          <wp:effectExtent l="0" t="0" r="2540" b="6985"/>
          <wp:wrapNone/>
          <wp:docPr id="19" name="Bild 19" descr="Brief_lin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Brief_links"/>
                  <pic:cNvPicPr>
                    <a:picLocks noChangeAspect="1" noChangeArrowheads="1"/>
                  </pic:cNvPicPr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1090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AA"/>
    <w:rsid w:val="00003901"/>
    <w:rsid w:val="000116C0"/>
    <w:rsid w:val="00015689"/>
    <w:rsid w:val="00024265"/>
    <w:rsid w:val="00036341"/>
    <w:rsid w:val="000A2377"/>
    <w:rsid w:val="00104462"/>
    <w:rsid w:val="00111059"/>
    <w:rsid w:val="0011364D"/>
    <w:rsid w:val="00122005"/>
    <w:rsid w:val="0013757E"/>
    <w:rsid w:val="00161263"/>
    <w:rsid w:val="001814D8"/>
    <w:rsid w:val="00185180"/>
    <w:rsid w:val="00325F73"/>
    <w:rsid w:val="0036185F"/>
    <w:rsid w:val="003C2B3D"/>
    <w:rsid w:val="0042162D"/>
    <w:rsid w:val="00424479"/>
    <w:rsid w:val="00451599"/>
    <w:rsid w:val="00483C5F"/>
    <w:rsid w:val="004F20E0"/>
    <w:rsid w:val="00551789"/>
    <w:rsid w:val="00552BA5"/>
    <w:rsid w:val="0057592A"/>
    <w:rsid w:val="005822D4"/>
    <w:rsid w:val="005F153A"/>
    <w:rsid w:val="00636EFF"/>
    <w:rsid w:val="00641B20"/>
    <w:rsid w:val="00657A49"/>
    <w:rsid w:val="006738A9"/>
    <w:rsid w:val="006923E6"/>
    <w:rsid w:val="006D5FD0"/>
    <w:rsid w:val="006F5BCB"/>
    <w:rsid w:val="00702E94"/>
    <w:rsid w:val="00707407"/>
    <w:rsid w:val="00757ED1"/>
    <w:rsid w:val="007D0EAF"/>
    <w:rsid w:val="008359CE"/>
    <w:rsid w:val="00854206"/>
    <w:rsid w:val="008548FA"/>
    <w:rsid w:val="00857755"/>
    <w:rsid w:val="00890931"/>
    <w:rsid w:val="008D7420"/>
    <w:rsid w:val="00903A60"/>
    <w:rsid w:val="009405E3"/>
    <w:rsid w:val="009639DE"/>
    <w:rsid w:val="00983A44"/>
    <w:rsid w:val="00990428"/>
    <w:rsid w:val="009A3EA1"/>
    <w:rsid w:val="009A55D5"/>
    <w:rsid w:val="009B4291"/>
    <w:rsid w:val="009C36ED"/>
    <w:rsid w:val="009F3DC5"/>
    <w:rsid w:val="00A16546"/>
    <w:rsid w:val="00AA658B"/>
    <w:rsid w:val="00B03990"/>
    <w:rsid w:val="00B52EA6"/>
    <w:rsid w:val="00B75168"/>
    <w:rsid w:val="00BD1AAA"/>
    <w:rsid w:val="00C0037A"/>
    <w:rsid w:val="00C02F85"/>
    <w:rsid w:val="00C86C2E"/>
    <w:rsid w:val="00D07D27"/>
    <w:rsid w:val="00D318B1"/>
    <w:rsid w:val="00D355C1"/>
    <w:rsid w:val="00D4115A"/>
    <w:rsid w:val="00D93059"/>
    <w:rsid w:val="00DF3429"/>
    <w:rsid w:val="00DF41ED"/>
    <w:rsid w:val="00E07B54"/>
    <w:rsid w:val="00E17FC5"/>
    <w:rsid w:val="00E7248C"/>
    <w:rsid w:val="00ED25B8"/>
    <w:rsid w:val="00F5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66B30C"/>
  <w15:docId w15:val="{DA9E9365-E942-42D3-8BFB-AE1D42EB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D1AAA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BD1AAA"/>
    <w:pPr>
      <w:keepNext/>
      <w:tabs>
        <w:tab w:val="left" w:pos="5040"/>
      </w:tabs>
      <w:spacing w:after="216"/>
      <w:outlineLvl w:val="0"/>
    </w:pPr>
    <w:rPr>
      <w:rFonts w:ascii="Arial" w:hAnsi="Arial" w:cs="Arial"/>
      <w:b/>
      <w:bCs/>
      <w:color w:val="000000"/>
      <w:spacing w:val="4"/>
      <w:sz w:val="20"/>
      <w:szCs w:val="20"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BD1AAA"/>
    <w:pPr>
      <w:keepNext/>
      <w:ind w:right="1728"/>
      <w:outlineLvl w:val="1"/>
    </w:pPr>
    <w:rPr>
      <w:rFonts w:ascii="Arial" w:hAnsi="Arial" w:cs="Arial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75168"/>
    <w:pPr>
      <w:tabs>
        <w:tab w:val="center" w:pos="4536"/>
        <w:tab w:val="right" w:pos="9072"/>
      </w:tabs>
    </w:pPr>
    <w:rPr>
      <w:rFonts w:ascii="Arial" w:hAnsi="Arial"/>
      <w:sz w:val="22"/>
      <w:szCs w:val="22"/>
      <w:lang w:val="de-DE"/>
    </w:rPr>
  </w:style>
  <w:style w:type="paragraph" w:styleId="Fuzeile">
    <w:name w:val="footer"/>
    <w:basedOn w:val="Standard"/>
    <w:rsid w:val="00B75168"/>
    <w:pPr>
      <w:tabs>
        <w:tab w:val="center" w:pos="4536"/>
        <w:tab w:val="right" w:pos="9072"/>
      </w:tabs>
    </w:pPr>
    <w:rPr>
      <w:rFonts w:ascii="Arial" w:hAnsi="Arial"/>
      <w:sz w:val="22"/>
      <w:szCs w:val="22"/>
      <w:lang w:val="de-DE"/>
    </w:rPr>
  </w:style>
  <w:style w:type="table" w:customStyle="1" w:styleId="Tabellengitternetz">
    <w:name w:val="Tabellengitternetz"/>
    <w:basedOn w:val="NormaleTabelle"/>
    <w:rsid w:val="00551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5822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757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757E"/>
    <w:rPr>
      <w:rFonts w:ascii="Tahoma" w:hAnsi="Tahoma" w:cs="Tahoma"/>
      <w:sz w:val="16"/>
      <w:szCs w:val="16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1814D8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BD1AAA"/>
    <w:rPr>
      <w:rFonts w:ascii="Arial" w:hAnsi="Arial" w:cs="Arial"/>
      <w:b/>
      <w:bCs/>
      <w:color w:val="000000"/>
      <w:spacing w:val="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BD1AAA"/>
    <w:rPr>
      <w:rFonts w:ascii="Arial" w:hAnsi="Arial" w:cs="Arial"/>
      <w:b/>
      <w:bCs/>
      <w:sz w:val="28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BD1AAA"/>
    <w:rPr>
      <w:sz w:val="28"/>
      <w:szCs w:val="20"/>
      <w:lang w:val="de-DE"/>
    </w:rPr>
  </w:style>
  <w:style w:type="character" w:customStyle="1" w:styleId="TextkrperZchn">
    <w:name w:val="Textkörper Zchn"/>
    <w:basedOn w:val="Absatz-Standardschriftart"/>
    <w:link w:val="Textkrper"/>
    <w:semiHidden/>
    <w:rsid w:val="00BD1AAA"/>
    <w:rPr>
      <w:sz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peliy\Documents\Benutzerdefinierte%20Office-Vorlagen\Wordvorlage%20Briefpapier%20FH%20Wien_2025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50CF0A57344DB19531AD936F8EFC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B7CB5F-5ED1-4DF5-B183-BEC660A2D49A}"/>
      </w:docPartPr>
      <w:docPartBody>
        <w:p w:rsidR="00B2309B" w:rsidRDefault="00B2309B" w:rsidP="00B2309B">
          <w:pPr>
            <w:pStyle w:val="2A50CF0A57344DB19531AD936F8EFC20"/>
          </w:pPr>
          <w:r w:rsidRPr="008D4CCC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9B"/>
    <w:rsid w:val="00702E94"/>
    <w:rsid w:val="00707407"/>
    <w:rsid w:val="009A55D5"/>
    <w:rsid w:val="00B2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2309B"/>
    <w:rPr>
      <w:color w:val="808080"/>
    </w:rPr>
  </w:style>
  <w:style w:type="paragraph" w:customStyle="1" w:styleId="2A50CF0A57344DB19531AD936F8EFC20">
    <w:name w:val="2A50CF0A57344DB19531AD936F8EFC20"/>
    <w:rsid w:val="00B230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CF596752609B40BCB6767EB588C27D" ma:contentTypeVersion="5" ma:contentTypeDescription="Ein neues Dokument erstellen." ma:contentTypeScope="" ma:versionID="b45f941c2fc4913e8b6f60094ff6719f">
  <xsd:schema xmlns:xsd="http://www.w3.org/2001/XMLSchema" xmlns:xs="http://www.w3.org/2001/XMLSchema" xmlns:p="http://schemas.microsoft.com/office/2006/metadata/properties" xmlns:ns2="baad4960-0097-4171-84f1-c07769ec3199" xmlns:ns3="1018f3ee-8e86-4218-8549-7390680ae8e9" targetNamespace="http://schemas.microsoft.com/office/2006/metadata/properties" ma:root="true" ma:fieldsID="22ffc7aaa5f4a0341f65ac98d571f677" ns2:_="" ns3:_="">
    <xsd:import namespace="baad4960-0097-4171-84f1-c07769ec3199"/>
    <xsd:import namespace="1018f3ee-8e86-4218-8549-7390680ae8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d4960-0097-4171-84f1-c07769ec31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8f3ee-8e86-4218-8549-7390680ae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0F99C-2061-4BBC-A216-711CFDD53B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71DA4B-E4D5-4E63-AC15-47425C2C8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d4960-0097-4171-84f1-c07769ec3199"/>
    <ds:schemaRef ds:uri="1018f3ee-8e86-4218-8549-7390680ae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DA2A59-8E5A-4651-B4CB-AC2DBB1E41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750BEE-FDCF-463D-B551-1EDBD2F7F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Wordvorlage Briefpapier FH Wien_2025 (1).dotx</Template>
  <TotalTime>0</TotalTime>
  <Pages>2</Pages>
  <Words>540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Empfänger</vt:lpstr>
    </vt:vector>
  </TitlesOfParts>
  <Company>Wiener Stadtwerke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Empfänger</dc:title>
  <dc:creator>Pernkopf Lisa</dc:creator>
  <cp:lastModifiedBy>Pernkopf Lisa</cp:lastModifiedBy>
  <cp:revision>7</cp:revision>
  <cp:lastPrinted>2012-01-02T14:08:00Z</cp:lastPrinted>
  <dcterms:created xsi:type="dcterms:W3CDTF">2026-05-12T07:50:00Z</dcterms:created>
  <dcterms:modified xsi:type="dcterms:W3CDTF">2026-05-12T08:09:00Z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0x010100D7CF596752609B40BCB6767EB588C27D</vt:lpwstr>
  </property>
</Properties>
</file>